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360"/>
      </w:tblGrid>
      <w:tr w:rsidR="00692703" w:rsidRPr="00CF1A49" w14:paraId="55D2E868" w14:textId="77777777" w:rsidTr="009254F8">
        <w:trPr>
          <w:trHeight w:hRule="exact" w:val="1800"/>
        </w:trPr>
        <w:tc>
          <w:tcPr>
            <w:tcW w:w="9360" w:type="dxa"/>
            <w:tcMar>
              <w:top w:w="0" w:type="dxa"/>
              <w:bottom w:w="0" w:type="dxa"/>
            </w:tcMar>
          </w:tcPr>
          <w:p w14:paraId="02A43FB1" w14:textId="0EFF672B" w:rsidR="00692703" w:rsidRPr="00CF1A49" w:rsidRDefault="00F24E10" w:rsidP="00913946">
            <w:pPr>
              <w:pStyle w:val="Title"/>
            </w:pPr>
            <w:r>
              <w:t>Alden</w:t>
            </w:r>
            <w:r w:rsidR="00692703" w:rsidRPr="00CF1A49">
              <w:t xml:space="preserve"> </w:t>
            </w:r>
            <w:r w:rsidRPr="00826E62">
              <w:t>Be</w:t>
            </w:r>
          </w:p>
          <w:p w14:paraId="722C0E3D" w14:textId="053C18A5" w:rsidR="00692703" w:rsidRPr="00CF1A49" w:rsidRDefault="00F24E10" w:rsidP="00913946">
            <w:pPr>
              <w:pStyle w:val="ContactInfo"/>
              <w:contextualSpacing w:val="0"/>
            </w:pPr>
            <w:r>
              <w:t>Seattle, WA</w:t>
            </w:r>
            <w:r w:rsidR="00692703" w:rsidRPr="00CF1A49">
              <w:t xml:space="preserve"> </w:t>
            </w:r>
            <w:sdt>
              <w:sdtPr>
                <w:alias w:val="Divider dot:"/>
                <w:tag w:val="Divider dot:"/>
                <w:id w:val="-1459182552"/>
                <w:placeholder>
                  <w:docPart w:val="225A45925F45419CA068F2DC9B600386"/>
                </w:placeholder>
                <w:temporary/>
                <w:showingPlcHdr/>
                <w15:appearance w15:val="hidden"/>
              </w:sdtPr>
              <w:sdtContent>
                <w:r w:rsidR="00692703" w:rsidRPr="00CF1A49">
                  <w:t>·</w:t>
                </w:r>
              </w:sdtContent>
            </w:sdt>
            <w:r w:rsidR="00692703" w:rsidRPr="00CF1A49">
              <w:t xml:space="preserve"> </w:t>
            </w:r>
            <w:r>
              <w:t>617-959-9015</w:t>
            </w:r>
          </w:p>
          <w:p w14:paraId="1F2B290F" w14:textId="5E2B4750" w:rsidR="00692703" w:rsidRPr="00CF1A49" w:rsidRDefault="00F24E10" w:rsidP="00913946">
            <w:pPr>
              <w:pStyle w:val="ContactInfoEmphasis"/>
              <w:contextualSpacing w:val="0"/>
            </w:pPr>
            <w:r>
              <w:t>aldenbe@gmail.com</w:t>
            </w:r>
            <w:r w:rsidR="00692703" w:rsidRPr="00CF1A49">
              <w:t xml:space="preserve"> </w:t>
            </w:r>
            <w:sdt>
              <w:sdtPr>
                <w:alias w:val="Divider dot:"/>
                <w:tag w:val="Divider dot:"/>
                <w:id w:val="2000459528"/>
                <w:placeholder>
                  <w:docPart w:val="AE1F87FC872B4534A804C64644718567"/>
                </w:placeholder>
                <w:temporary/>
                <w:showingPlcHdr/>
                <w15:appearance w15:val="hidden"/>
              </w:sdtPr>
              <w:sdtContent>
                <w:r w:rsidR="00692703" w:rsidRPr="00CF1A49">
                  <w:t>·</w:t>
                </w:r>
              </w:sdtContent>
            </w:sdt>
            <w:r w:rsidR="00692703" w:rsidRPr="00CF1A49">
              <w:t xml:space="preserve"> </w:t>
            </w:r>
            <w:r w:rsidR="009254F8" w:rsidRPr="009254F8">
              <w:t>github.com/</w:t>
            </w:r>
            <w:proofErr w:type="spellStart"/>
            <w:r w:rsidR="009254F8" w:rsidRPr="009254F8">
              <w:t>aldenbe</w:t>
            </w:r>
            <w:proofErr w:type="spellEnd"/>
            <w:r w:rsidR="00692703" w:rsidRPr="00CF1A49">
              <w:t xml:space="preserve"> </w:t>
            </w:r>
            <w:sdt>
              <w:sdtPr>
                <w:alias w:val="Divider dot:"/>
                <w:tag w:val="Divider dot:"/>
                <w:id w:val="759871761"/>
                <w:placeholder>
                  <w:docPart w:val="0C2792F332F74C939A135A34C7263A6E"/>
                </w:placeholder>
                <w:temporary/>
                <w:showingPlcHdr/>
                <w15:appearance w15:val="hidden"/>
              </w:sdtPr>
              <w:sdtContent>
                <w:r w:rsidR="00692703" w:rsidRPr="00CF1A49">
                  <w:t>·</w:t>
                </w:r>
              </w:sdtContent>
            </w:sdt>
            <w:r w:rsidR="00692703" w:rsidRPr="00CF1A49">
              <w:t xml:space="preserve"> </w:t>
            </w:r>
            <w:r>
              <w:t>aldenbe.com</w:t>
            </w:r>
          </w:p>
        </w:tc>
      </w:tr>
      <w:tr w:rsidR="009571D8" w:rsidRPr="00CF1A49" w14:paraId="61200EE6" w14:textId="77777777" w:rsidTr="009254F8">
        <w:tc>
          <w:tcPr>
            <w:tcW w:w="9360" w:type="dxa"/>
            <w:tcMar>
              <w:top w:w="432" w:type="dxa"/>
            </w:tcMar>
          </w:tcPr>
          <w:p w14:paraId="172AD452" w14:textId="556473FE" w:rsidR="001755A8" w:rsidRPr="00CF1A49" w:rsidRDefault="0027594A" w:rsidP="00913946">
            <w:pPr>
              <w:contextualSpacing w:val="0"/>
            </w:pPr>
            <w:r w:rsidRPr="0027594A">
              <w:t>Dynamic Senior DevOps and Software Engineer with over five years of experience driving impactful solutions in the tech industry. Proven expertise in full-stack development, cloud infrastructure architecture, and automation of deployment processes. Recognized for winning the Microsoft Last Slice challenge and serving as a certified tutor with Phillips Brooks House Association. Proficient in JavaScript, Docker, and AWS, with a strong commitment to continuous learning and tackling complex challenges. Aiming to leverage existing skills while embracing new technologies in a forward-thinking team environment.</w:t>
            </w:r>
          </w:p>
        </w:tc>
      </w:tr>
    </w:tbl>
    <w:p w14:paraId="25E887D7" w14:textId="77777777" w:rsidR="004E01EB" w:rsidRPr="00CF1A49" w:rsidRDefault="00000000" w:rsidP="004E01EB">
      <w:pPr>
        <w:pStyle w:val="Heading1"/>
      </w:pPr>
      <w:sdt>
        <w:sdtPr>
          <w:alias w:val="Experience:"/>
          <w:tag w:val="Experience:"/>
          <w:id w:val="-1983300934"/>
          <w:placeholder>
            <w:docPart w:val="CE94B9D001CD487282E08AE5C80435E7"/>
          </w:placeholder>
          <w:temporary/>
          <w:showingPlcHdr/>
          <w15:appearance w15:val="hidden"/>
        </w:sdtPr>
        <w:sdtContent>
          <w:r w:rsidR="004E01EB" w:rsidRPr="00CF1A49">
            <w:t>Experience</w:t>
          </w:r>
        </w:sdtContent>
      </w:sdt>
    </w:p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xperience layout table"/>
      </w:tblPr>
      <w:tblGrid>
        <w:gridCol w:w="9290"/>
      </w:tblGrid>
      <w:tr w:rsidR="001D0BF1" w:rsidRPr="00CF1A49" w14:paraId="61D6A1EE" w14:textId="77777777" w:rsidTr="00374CEA">
        <w:trPr>
          <w:trHeight w:val="1062"/>
        </w:trPr>
        <w:tc>
          <w:tcPr>
            <w:tcW w:w="9355" w:type="dxa"/>
          </w:tcPr>
          <w:p w14:paraId="64B0075D" w14:textId="0FD2F859" w:rsidR="001D0BF1" w:rsidRPr="00CF1A49" w:rsidRDefault="00F56BFE" w:rsidP="0027594A">
            <w:pPr>
              <w:pStyle w:val="Heading3"/>
              <w:contextualSpacing w:val="0"/>
            </w:pPr>
            <w:r>
              <w:t>2018</w:t>
            </w:r>
            <w:r w:rsidR="001D0BF1" w:rsidRPr="00CF1A49">
              <w:t xml:space="preserve"> – </w:t>
            </w:r>
            <w:r w:rsidR="00F24E10">
              <w:t>Present</w:t>
            </w:r>
          </w:p>
          <w:p w14:paraId="501766D5" w14:textId="481D4D12" w:rsidR="001D0BF1" w:rsidRDefault="00AF611C" w:rsidP="0027594A">
            <w:pPr>
              <w:pStyle w:val="Heading2"/>
              <w:contextualSpacing w:val="0"/>
              <w:rPr>
                <w:rStyle w:val="SubtleReference"/>
              </w:rPr>
            </w:pPr>
            <w:r>
              <w:t>Senior Devops/Software Engineer</w:t>
            </w:r>
            <w:r w:rsidR="001D0BF1" w:rsidRPr="00CF1A49">
              <w:t xml:space="preserve">, </w:t>
            </w:r>
            <w:r w:rsidR="00F56BFE">
              <w:rPr>
                <w:rStyle w:val="SubtleReference"/>
              </w:rPr>
              <w:t>Agency Mania Solutions</w:t>
            </w:r>
          </w:p>
          <w:p w14:paraId="6DAC7947" w14:textId="036D728A" w:rsidR="0027594A" w:rsidRPr="00FE7183" w:rsidRDefault="00AF611C" w:rsidP="0027594A">
            <w:pPr>
              <w:pStyle w:val="Heading2"/>
              <w:contextualSpacing w:val="0"/>
              <w:rPr>
                <w:rFonts w:cstheme="minorHAnsi"/>
                <w:b w:val="0"/>
                <w:bCs/>
                <w:color w:val="595959" w:themeColor="text1" w:themeTint="A6"/>
                <w:sz w:val="22"/>
                <w:szCs w:val="22"/>
              </w:rPr>
            </w:pPr>
            <w:r w:rsidRPr="00FE7183">
              <w:rPr>
                <w:rFonts w:cstheme="minorHAnsi"/>
                <w:b w:val="0"/>
                <w:bCs/>
                <w:color w:val="595959" w:themeColor="text1" w:themeTint="A6"/>
                <w:sz w:val="22"/>
                <w:szCs w:val="22"/>
              </w:rPr>
              <w:t>C</w:t>
            </w:r>
            <w:r w:rsidRPr="00FE7183">
              <w:rPr>
                <w:rFonts w:cstheme="minorHAnsi"/>
                <w:b w:val="0"/>
                <w:bCs/>
                <w:caps w:val="0"/>
                <w:color w:val="595959" w:themeColor="text1" w:themeTint="A6"/>
                <w:sz w:val="22"/>
                <w:szCs w:val="22"/>
              </w:rPr>
              <w:t xml:space="preserve">urrently serving as a Senior DevOps/Software Engineer at Agency Mania Solutions, contributing to the development and maintenance of highly custom cloud-based solutions used by many of the world’s largest corporations. This role involves working with a variety of both modern and legacy technologies to ensure seamless integration and deployment of software applications with high </w:t>
            </w:r>
            <w:r w:rsidR="00FE7183" w:rsidRPr="00FE7183">
              <w:rPr>
                <w:rFonts w:cstheme="minorHAnsi"/>
                <w:b w:val="0"/>
                <w:bCs/>
                <w:caps w:val="0"/>
                <w:color w:val="595959" w:themeColor="text1" w:themeTint="A6"/>
                <w:sz w:val="22"/>
                <w:szCs w:val="22"/>
              </w:rPr>
              <w:t>security requirements.</w:t>
            </w:r>
          </w:p>
          <w:p w14:paraId="59E9ADD2" w14:textId="45F1C036" w:rsidR="001E3120" w:rsidRDefault="00EB19BE" w:rsidP="001D618C">
            <w:pPr>
              <w:pStyle w:val="ListParagraph"/>
              <w:numPr>
                <w:ilvl w:val="0"/>
                <w:numId w:val="17"/>
              </w:numPr>
            </w:pPr>
            <w:r>
              <w:t xml:space="preserve">Designed and developed a variety of terraform modules which standardized deployment of web applications and associated infrastructure primarily consisting of AWS resources and continuously deployed using </w:t>
            </w:r>
            <w:r w:rsidR="00B914C2">
              <w:t>G</w:t>
            </w:r>
            <w:r>
              <w:t>itlab ci/cd leading to significant reliability, security, and development efficiency improvements compared to previous methods</w:t>
            </w:r>
          </w:p>
          <w:p w14:paraId="3874025A" w14:textId="668CB804" w:rsidR="006F060B" w:rsidRDefault="00EB19BE" w:rsidP="001D618C">
            <w:pPr>
              <w:pStyle w:val="ListParagraph"/>
              <w:numPr>
                <w:ilvl w:val="0"/>
                <w:numId w:val="17"/>
              </w:numPr>
            </w:pPr>
            <w:r>
              <w:t>Developed a wide variety of highly custom software and infrastructure solutions to meet individual customer needs on tight deadlines</w:t>
            </w:r>
          </w:p>
          <w:p w14:paraId="3420AA1E" w14:textId="75F2C07A" w:rsidR="006F060B" w:rsidRDefault="00E43C7E" w:rsidP="001D618C">
            <w:pPr>
              <w:pStyle w:val="ListParagraph"/>
              <w:numPr>
                <w:ilvl w:val="0"/>
                <w:numId w:val="17"/>
              </w:numPr>
            </w:pPr>
            <w:r>
              <w:t>Identified, rapidly mitigated, and designed solutions to fully resolve severe security weaknesses in legacy infrastructure and software</w:t>
            </w:r>
          </w:p>
          <w:p w14:paraId="2CD0D05F" w14:textId="6845C79E" w:rsidR="00960875" w:rsidRPr="00CF1A49" w:rsidRDefault="00E43C7E" w:rsidP="00054B37">
            <w:pPr>
              <w:pStyle w:val="ListParagraph"/>
              <w:numPr>
                <w:ilvl w:val="0"/>
                <w:numId w:val="17"/>
              </w:numPr>
            </w:pPr>
            <w:r>
              <w:t xml:space="preserve">Created standards and documentation for local development environments utilizing automation of docker image generation and </w:t>
            </w:r>
            <w:proofErr w:type="spellStart"/>
            <w:r>
              <w:t>localstack</w:t>
            </w:r>
            <w:proofErr w:type="spellEnd"/>
            <w:r>
              <w:t xml:space="preserve"> to ensure developers worked in a local replica of the production environment, significantly reducing </w:t>
            </w:r>
            <w:r w:rsidR="00054B37">
              <w:t>testing time as well as failures in production</w:t>
            </w:r>
          </w:p>
        </w:tc>
      </w:tr>
      <w:tr w:rsidR="00F61DF9" w:rsidRPr="00CF1A49" w14:paraId="3EAEC868" w14:textId="77777777" w:rsidTr="00BF4066">
        <w:trPr>
          <w:trHeight w:val="981"/>
        </w:trPr>
        <w:tc>
          <w:tcPr>
            <w:tcW w:w="9355" w:type="dxa"/>
            <w:tcMar>
              <w:top w:w="216" w:type="dxa"/>
            </w:tcMar>
          </w:tcPr>
          <w:p w14:paraId="020F0400" w14:textId="1128C25E" w:rsidR="00F61DF9" w:rsidRPr="00CF1A49" w:rsidRDefault="00BA5020" w:rsidP="00F61DF9">
            <w:pPr>
              <w:pStyle w:val="Heading3"/>
              <w:contextualSpacing w:val="0"/>
            </w:pPr>
            <w:r>
              <w:t>0</w:t>
            </w:r>
            <w:r w:rsidR="00FA0EE8">
              <w:t>8</w:t>
            </w:r>
            <w:r>
              <w:t>/2017</w:t>
            </w:r>
            <w:r w:rsidR="00F61DF9" w:rsidRPr="00CF1A49">
              <w:t xml:space="preserve"> – </w:t>
            </w:r>
            <w:r w:rsidR="00FA0EE8">
              <w:t>12</w:t>
            </w:r>
            <w:r>
              <w:t>/2017</w:t>
            </w:r>
          </w:p>
          <w:p w14:paraId="151933FE" w14:textId="1F9BA055" w:rsidR="00F61DF9" w:rsidRPr="00CF1A49" w:rsidRDefault="00BF4066" w:rsidP="00F61DF9">
            <w:pPr>
              <w:pStyle w:val="Heading2"/>
              <w:contextualSpacing w:val="0"/>
            </w:pPr>
            <w:r>
              <w:t>Software Engineering intern</w:t>
            </w:r>
            <w:r w:rsidR="00F61DF9" w:rsidRPr="00CF1A49">
              <w:t xml:space="preserve">, </w:t>
            </w:r>
            <w:r>
              <w:rPr>
                <w:rStyle w:val="SubtleReference"/>
              </w:rPr>
              <w:t>MKS Instruments</w:t>
            </w:r>
          </w:p>
          <w:p w14:paraId="1D13E343" w14:textId="4CEEA101" w:rsidR="00BF4066" w:rsidRPr="00EA63B8" w:rsidRDefault="00BF4066" w:rsidP="001D618C">
            <w:pPr>
              <w:pStyle w:val="ListParagraph"/>
              <w:numPr>
                <w:ilvl w:val="0"/>
                <w:numId w:val="15"/>
              </w:numPr>
              <w:spacing w:after="4"/>
            </w:pPr>
            <w:r w:rsidRPr="00EA63B8">
              <w:t xml:space="preserve">Developed a prototype web interface for an MKS gas analyzer using primarily HTML, jQuery, and the bootstrap framework </w:t>
            </w:r>
            <w:r w:rsidR="000D77DD">
              <w:t>which parsed and presented live analog signal input in a variety of formats to</w:t>
            </w:r>
            <w:r w:rsidRPr="00EA63B8">
              <w:t xml:space="preserve"> provide a more intuitive and appealing interface for customers</w:t>
            </w:r>
          </w:p>
          <w:p w14:paraId="37936F57" w14:textId="4E5AB09A" w:rsidR="00BF4066" w:rsidRPr="00EA63B8" w:rsidRDefault="00BF4066" w:rsidP="001D618C">
            <w:pPr>
              <w:pStyle w:val="ListParagraph"/>
              <w:numPr>
                <w:ilvl w:val="0"/>
                <w:numId w:val="15"/>
              </w:numPr>
              <w:spacing w:after="4"/>
            </w:pPr>
            <w:r w:rsidRPr="00EA63B8">
              <w:t xml:space="preserve">Developed and implemented solutions for adapting existing functionality to new systems </w:t>
            </w:r>
            <w:r w:rsidR="00B914C2" w:rsidRPr="00EA63B8">
              <w:t xml:space="preserve">such </w:t>
            </w:r>
            <w:r w:rsidR="00B914C2">
              <w:t>as</w:t>
            </w:r>
            <w:r w:rsidR="000D77DD">
              <w:t xml:space="preserve"> </w:t>
            </w:r>
            <w:r w:rsidRPr="00EA63B8">
              <w:t>rewriting legacy software to work with new hardware and selecting new hardware and software to improve workflow</w:t>
            </w:r>
          </w:p>
          <w:p w14:paraId="6880ABCE" w14:textId="15145EFF" w:rsidR="00F61DF9" w:rsidRDefault="00BF4066" w:rsidP="001D618C">
            <w:pPr>
              <w:pStyle w:val="ListParagraph"/>
              <w:numPr>
                <w:ilvl w:val="0"/>
                <w:numId w:val="15"/>
              </w:numPr>
              <w:spacing w:after="4"/>
            </w:pPr>
            <w:r w:rsidRPr="00EA63B8">
              <w:t xml:space="preserve">Worked with </w:t>
            </w:r>
            <w:r w:rsidR="00B914C2">
              <w:t>a</w:t>
            </w:r>
            <w:r w:rsidRPr="00EA63B8">
              <w:t xml:space="preserve"> team </w:t>
            </w:r>
            <w:r w:rsidR="00B914C2">
              <w:t xml:space="preserve">of mechanical and electrical engineers </w:t>
            </w:r>
            <w:r w:rsidRPr="00EA63B8">
              <w:t xml:space="preserve">to develop a test platform using </w:t>
            </w:r>
            <w:r w:rsidR="00B914C2" w:rsidRPr="00EA63B8">
              <w:t>Python</w:t>
            </w:r>
            <w:r w:rsidRPr="00EA63B8">
              <w:t xml:space="preserve"> and the robot framework for a product under development</w:t>
            </w:r>
          </w:p>
          <w:p w14:paraId="1C7A765E" w14:textId="77777777" w:rsidR="00F56BFE" w:rsidRDefault="00F56BFE" w:rsidP="00F61DF9"/>
          <w:p w14:paraId="40684731" w14:textId="7AC29BBB" w:rsidR="00F56BFE" w:rsidRPr="00CF1A49" w:rsidRDefault="00BA5020" w:rsidP="00F56BFE">
            <w:pPr>
              <w:pStyle w:val="Heading3"/>
              <w:contextualSpacing w:val="0"/>
            </w:pPr>
            <w:r>
              <w:t>01/</w:t>
            </w:r>
            <w:r w:rsidR="00BF4066">
              <w:t>2016</w:t>
            </w:r>
            <w:r w:rsidR="00F56BFE" w:rsidRPr="00CF1A49">
              <w:t xml:space="preserve"> – </w:t>
            </w:r>
            <w:r>
              <w:t>04/</w:t>
            </w:r>
            <w:r w:rsidR="00BF4066">
              <w:t>2016</w:t>
            </w:r>
          </w:p>
          <w:p w14:paraId="7B7FEB67" w14:textId="0182DED5" w:rsidR="00F56BFE" w:rsidRPr="00CF1A49" w:rsidRDefault="00BF4066" w:rsidP="00F56BFE">
            <w:pPr>
              <w:pStyle w:val="Heading2"/>
              <w:contextualSpacing w:val="0"/>
            </w:pPr>
            <w:r>
              <w:t>IS Intern</w:t>
            </w:r>
            <w:r w:rsidR="00F56BFE" w:rsidRPr="00CF1A49">
              <w:t>,</w:t>
            </w:r>
            <w:r>
              <w:rPr>
                <w:rStyle w:val="SubtleReference"/>
              </w:rPr>
              <w:t xml:space="preserve"> Analog Devices</w:t>
            </w:r>
          </w:p>
          <w:p w14:paraId="3E949CF1" w14:textId="0AC3948E" w:rsidR="00BF4066" w:rsidRPr="00EA63B8" w:rsidRDefault="00BF4066" w:rsidP="001D618C">
            <w:pPr>
              <w:pStyle w:val="ListParagraph"/>
              <w:numPr>
                <w:ilvl w:val="0"/>
                <w:numId w:val="16"/>
              </w:numPr>
              <w:spacing w:after="4"/>
            </w:pPr>
            <w:r w:rsidRPr="00EA63B8">
              <w:t>Developed Perl scripts to automate a variety of routine task</w:t>
            </w:r>
            <w:r w:rsidR="00374CEA">
              <w:t>s</w:t>
            </w:r>
          </w:p>
          <w:p w14:paraId="7BE621F7" w14:textId="11E343F5" w:rsidR="00BF4066" w:rsidRPr="00EA63B8" w:rsidRDefault="00BF4066" w:rsidP="001D618C">
            <w:pPr>
              <w:pStyle w:val="ListParagraph"/>
              <w:numPr>
                <w:ilvl w:val="0"/>
                <w:numId w:val="16"/>
              </w:numPr>
              <w:spacing w:after="4"/>
            </w:pPr>
            <w:r w:rsidRPr="00EA63B8">
              <w:t>Developed web interfaces us</w:t>
            </w:r>
            <w:r>
              <w:t>ing primarily HTML, jQuery and P</w:t>
            </w:r>
            <w:r w:rsidRPr="00EA63B8">
              <w:t>erl </w:t>
            </w:r>
            <w:proofErr w:type="gramStart"/>
            <w:r w:rsidRPr="00EA63B8">
              <w:t>daemons</w:t>
            </w:r>
            <w:proofErr w:type="gramEnd"/>
            <w:r w:rsidRPr="00EA63B8">
              <w:t> to monitor and control company resources</w:t>
            </w:r>
          </w:p>
          <w:p w14:paraId="02EC4F67" w14:textId="06AC32D9" w:rsidR="00F56BFE" w:rsidRDefault="00BF4066" w:rsidP="001D618C">
            <w:pPr>
              <w:pStyle w:val="ListParagraph"/>
              <w:numPr>
                <w:ilvl w:val="0"/>
                <w:numId w:val="16"/>
              </w:numPr>
              <w:spacing w:after="4"/>
            </w:pPr>
            <w:r w:rsidRPr="00EA63B8">
              <w:t xml:space="preserve">Designed and implemented </w:t>
            </w:r>
            <w:r w:rsidR="0094346D">
              <w:t>a</w:t>
            </w:r>
            <w:r w:rsidRPr="00EA63B8">
              <w:t xml:space="preserve"> database and </w:t>
            </w:r>
            <w:r w:rsidR="0094346D">
              <w:t>web interface</w:t>
            </w:r>
            <w:r w:rsidRPr="00EA63B8">
              <w:t xml:space="preserve"> for a prototype user rights management system using primarily HTML, jQuery, PHP, and MySQL</w:t>
            </w:r>
          </w:p>
        </w:tc>
      </w:tr>
    </w:tbl>
    <w:sdt>
      <w:sdtPr>
        <w:alias w:val="Education:"/>
        <w:tag w:val="Education:"/>
        <w:id w:val="-1908763273"/>
        <w:placeholder>
          <w:docPart w:val="8AFDC017642545B2BFB1135241416C4B"/>
        </w:placeholder>
        <w:temporary/>
        <w:showingPlcHdr/>
        <w15:appearance w15:val="hidden"/>
      </w:sdtPr>
      <w:sdtContent>
        <w:p w14:paraId="524B1B25" w14:textId="77777777" w:rsidR="00DA59AA" w:rsidRPr="00CF1A49" w:rsidRDefault="00DA59AA" w:rsidP="0097790C">
          <w:pPr>
            <w:pStyle w:val="Heading1"/>
          </w:pPr>
          <w:r w:rsidRPr="00CF1A49">
            <w:t>Education</w:t>
          </w:r>
        </w:p>
      </w:sdtContent>
    </w:sdt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ducation layout table"/>
      </w:tblPr>
      <w:tblGrid>
        <w:gridCol w:w="9290"/>
      </w:tblGrid>
      <w:tr w:rsidR="001D0BF1" w:rsidRPr="00CF1A49" w14:paraId="5D8F4919" w14:textId="77777777" w:rsidTr="00F56BFE">
        <w:tc>
          <w:tcPr>
            <w:tcW w:w="24469" w:type="dxa"/>
          </w:tcPr>
          <w:p w14:paraId="265D315C" w14:textId="72E6A72A" w:rsidR="001D0BF1" w:rsidRPr="00CF1A49" w:rsidRDefault="000D77DD" w:rsidP="001D0BF1">
            <w:pPr>
              <w:pStyle w:val="Heading3"/>
              <w:contextualSpacing w:val="0"/>
            </w:pPr>
            <w:r>
              <w:t>December</w:t>
            </w:r>
            <w:r w:rsidR="001D0BF1" w:rsidRPr="00CF1A49">
              <w:t xml:space="preserve"> </w:t>
            </w:r>
            <w:r>
              <w:t>2017</w:t>
            </w:r>
          </w:p>
          <w:p w14:paraId="26729F41" w14:textId="00718E67" w:rsidR="00781F55" w:rsidRDefault="00F56BFE" w:rsidP="001D0BF1">
            <w:pPr>
              <w:pStyle w:val="Heading2"/>
              <w:contextualSpacing w:val="0"/>
            </w:pPr>
            <w:r w:rsidRPr="00EA63B8">
              <w:t>B</w:t>
            </w:r>
            <w:r w:rsidR="00781F55">
              <w:t>achelor of science (B</w:t>
            </w:r>
            <w:r w:rsidRPr="00EA63B8">
              <w:t>.S</w:t>
            </w:r>
            <w:r w:rsidR="00781F55">
              <w:t>),</w:t>
            </w:r>
            <w:r>
              <w:t xml:space="preserve"> Computer Science</w:t>
            </w:r>
          </w:p>
          <w:p w14:paraId="603B64DF" w14:textId="036BDCE1" w:rsidR="001D0BF1" w:rsidRPr="00CF1A49" w:rsidRDefault="00F56BFE" w:rsidP="001D0BF1">
            <w:pPr>
              <w:pStyle w:val="Heading2"/>
              <w:contextualSpacing w:val="0"/>
            </w:pPr>
            <w:r w:rsidRPr="00EA63B8">
              <w:rPr>
                <w:b w:val="0"/>
              </w:rPr>
              <w:t>Wentworth Institute of Technology</w:t>
            </w:r>
            <w:r w:rsidR="00781F55">
              <w:t>, Boston, MA</w:t>
            </w:r>
          </w:p>
          <w:p w14:paraId="61999FAB" w14:textId="68241758" w:rsidR="007538DC" w:rsidRPr="00CF1A49" w:rsidRDefault="00F56BFE" w:rsidP="00F56BFE">
            <w:pPr>
              <w:spacing w:after="4"/>
            </w:pPr>
            <w:r>
              <w:t>GPA: 3.7 / 4.0</w:t>
            </w:r>
          </w:p>
        </w:tc>
      </w:tr>
    </w:tbl>
    <w:sdt>
      <w:sdtPr>
        <w:alias w:val="Skills:"/>
        <w:tag w:val="Skills:"/>
        <w:id w:val="-1392877668"/>
        <w:placeholder>
          <w:docPart w:val="40DD13A58F6E4FCBBC67EA0D29426B65"/>
        </w:placeholder>
        <w:temporary/>
        <w:showingPlcHdr/>
        <w15:appearance w15:val="hidden"/>
      </w:sdtPr>
      <w:sdtContent>
        <w:p w14:paraId="61A663AA" w14:textId="77777777" w:rsidR="00486277" w:rsidRPr="00CF1A49" w:rsidRDefault="00486277" w:rsidP="00486277">
          <w:pPr>
            <w:pStyle w:val="Heading1"/>
          </w:pPr>
          <w:r w:rsidRPr="00CF1A49">
            <w:t>Skills</w:t>
          </w:r>
        </w:p>
      </w:sdtContent>
    </w:sdt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kills layout table"/>
      </w:tblPr>
      <w:tblGrid>
        <w:gridCol w:w="4680"/>
        <w:gridCol w:w="4680"/>
      </w:tblGrid>
      <w:tr w:rsidR="003A0632" w:rsidRPr="006E1507" w14:paraId="21A83D1B" w14:textId="77777777" w:rsidTr="00960875">
        <w:tc>
          <w:tcPr>
            <w:tcW w:w="4675" w:type="dxa"/>
          </w:tcPr>
          <w:p w14:paraId="474A553D" w14:textId="44609F9D" w:rsidR="001E3120" w:rsidRPr="006E1507" w:rsidRDefault="0027594A" w:rsidP="006E1507">
            <w:pPr>
              <w:pStyle w:val="ListBullet"/>
              <w:contextualSpacing w:val="0"/>
            </w:pPr>
            <w:r>
              <w:t>Cloud Infrastructure</w:t>
            </w:r>
          </w:p>
          <w:p w14:paraId="7822CB14" w14:textId="56EEFF6D" w:rsidR="001F4E6D" w:rsidRDefault="00E43C7E" w:rsidP="006E1507">
            <w:pPr>
              <w:pStyle w:val="ListBullet"/>
              <w:contextualSpacing w:val="0"/>
            </w:pPr>
            <w:r>
              <w:t>Documentation</w:t>
            </w:r>
          </w:p>
          <w:p w14:paraId="09B4CEE5" w14:textId="1B0B8003" w:rsidR="00960875" w:rsidRPr="006E1507" w:rsidRDefault="0027594A" w:rsidP="006E1507">
            <w:pPr>
              <w:pStyle w:val="ListBullet"/>
              <w:contextualSpacing w:val="0"/>
            </w:pPr>
            <w:r>
              <w:t>Continuous Integration/Deployment</w:t>
            </w:r>
          </w:p>
        </w:tc>
        <w:tc>
          <w:tcPr>
            <w:tcW w:w="4675" w:type="dxa"/>
            <w:tcMar>
              <w:left w:w="360" w:type="dxa"/>
            </w:tcMar>
          </w:tcPr>
          <w:p w14:paraId="0B50C850" w14:textId="77777777" w:rsidR="00AF611C" w:rsidRDefault="00AF611C" w:rsidP="006E1507">
            <w:pPr>
              <w:pStyle w:val="ListBullet"/>
              <w:contextualSpacing w:val="0"/>
            </w:pPr>
            <w:r>
              <w:t>Full-stack Development</w:t>
            </w:r>
            <w:r>
              <w:t xml:space="preserve"> </w:t>
            </w:r>
          </w:p>
          <w:p w14:paraId="4157B562" w14:textId="7811AF35" w:rsidR="001E3120" w:rsidRPr="006E1507" w:rsidRDefault="00FE7183" w:rsidP="006E1507">
            <w:pPr>
              <w:pStyle w:val="ListBullet"/>
              <w:contextualSpacing w:val="0"/>
            </w:pPr>
            <w:r>
              <w:t xml:space="preserve">Collaboration </w:t>
            </w:r>
          </w:p>
          <w:p w14:paraId="5CD63B27" w14:textId="7060BBC0" w:rsidR="001E3120" w:rsidRPr="006E1507" w:rsidRDefault="00AF611C" w:rsidP="006E1507">
            <w:pPr>
              <w:pStyle w:val="ListBullet"/>
              <w:contextualSpacing w:val="0"/>
            </w:pPr>
            <w:r>
              <w:t>Code Review</w:t>
            </w:r>
          </w:p>
        </w:tc>
      </w:tr>
    </w:tbl>
    <w:sdt>
      <w:sdtPr>
        <w:alias w:val="Activities:"/>
        <w:tag w:val="Activities:"/>
        <w:id w:val="1223332893"/>
        <w:placeholder>
          <w:docPart w:val="19C4336BE56A488E884F45AA592ABEDD"/>
        </w:placeholder>
        <w:temporary/>
        <w:showingPlcHdr/>
        <w15:appearance w15:val="hidden"/>
      </w:sdtPr>
      <w:sdtContent>
        <w:p w14:paraId="4E3D0AE7" w14:textId="77777777" w:rsidR="00AD782D" w:rsidRPr="00CF1A49" w:rsidRDefault="0062312F" w:rsidP="0062312F">
          <w:pPr>
            <w:pStyle w:val="Heading1"/>
          </w:pPr>
          <w:r w:rsidRPr="00CF1A49">
            <w:t>Activities</w:t>
          </w:r>
        </w:p>
      </w:sdtContent>
    </w:sdt>
    <w:p w14:paraId="16D80E72" w14:textId="4142E71F" w:rsidR="00B51D1B" w:rsidRDefault="00BF4066" w:rsidP="00BF4066">
      <w:pPr>
        <w:pStyle w:val="ListParagraph"/>
        <w:numPr>
          <w:ilvl w:val="0"/>
          <w:numId w:val="14"/>
        </w:numPr>
      </w:pPr>
      <w:r>
        <w:t>Grand prize w</w:t>
      </w:r>
      <w:r w:rsidR="00B87FCC">
        <w:t>inner of the Microsoft Last Slice challenge</w:t>
      </w:r>
    </w:p>
    <w:p w14:paraId="3EA96A67" w14:textId="1A9CC1AD" w:rsidR="00BF4066" w:rsidRPr="006E1507" w:rsidRDefault="00547FA2" w:rsidP="00BF4066">
      <w:pPr>
        <w:pStyle w:val="ListParagraph"/>
        <w:numPr>
          <w:ilvl w:val="0"/>
          <w:numId w:val="14"/>
        </w:numPr>
      </w:pPr>
      <w:r>
        <w:t>Phillips Brooks House Association certified tutor</w:t>
      </w:r>
    </w:p>
    <w:sectPr w:rsidR="00BF4066" w:rsidRPr="006E1507" w:rsidSect="005A1B10">
      <w:footerReference w:type="default" r:id="rId7"/>
      <w:headerReference w:type="first" r:id="rId8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F3AF4" w14:textId="77777777" w:rsidR="00C625F8" w:rsidRDefault="00C625F8" w:rsidP="0068194B">
      <w:r>
        <w:separator/>
      </w:r>
    </w:p>
    <w:p w14:paraId="4BC55FA2" w14:textId="77777777" w:rsidR="00C625F8" w:rsidRDefault="00C625F8"/>
    <w:p w14:paraId="6DF29E25" w14:textId="77777777" w:rsidR="00C625F8" w:rsidRDefault="00C625F8"/>
  </w:endnote>
  <w:endnote w:type="continuationSeparator" w:id="0">
    <w:p w14:paraId="01E523F1" w14:textId="77777777" w:rsidR="00C625F8" w:rsidRDefault="00C625F8" w:rsidP="0068194B">
      <w:r>
        <w:continuationSeparator/>
      </w:r>
    </w:p>
    <w:p w14:paraId="4EA0870D" w14:textId="77777777" w:rsidR="00C625F8" w:rsidRDefault="00C625F8"/>
    <w:p w14:paraId="7F69E7E5" w14:textId="77777777" w:rsidR="00C625F8" w:rsidRDefault="00C625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BB191C" w14:textId="77777777"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9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23DF9" w14:textId="77777777" w:rsidR="00C625F8" w:rsidRDefault="00C625F8" w:rsidP="0068194B">
      <w:r>
        <w:separator/>
      </w:r>
    </w:p>
    <w:p w14:paraId="3E4059D1" w14:textId="77777777" w:rsidR="00C625F8" w:rsidRDefault="00C625F8"/>
    <w:p w14:paraId="45C27108" w14:textId="77777777" w:rsidR="00C625F8" w:rsidRDefault="00C625F8"/>
  </w:footnote>
  <w:footnote w:type="continuationSeparator" w:id="0">
    <w:p w14:paraId="25157DBA" w14:textId="77777777" w:rsidR="00C625F8" w:rsidRDefault="00C625F8" w:rsidP="0068194B">
      <w:r>
        <w:continuationSeparator/>
      </w:r>
    </w:p>
    <w:p w14:paraId="448514D9" w14:textId="77777777" w:rsidR="00C625F8" w:rsidRDefault="00C625F8"/>
    <w:p w14:paraId="407D9F3A" w14:textId="77777777" w:rsidR="00C625F8" w:rsidRDefault="00C625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F61E4" w14:textId="77777777" w:rsidR="00236D54" w:rsidRPr="004E01EB" w:rsidRDefault="00F476C4" w:rsidP="005A1B10">
    <w:pPr>
      <w:pStyle w:val="Header"/>
    </w:pPr>
    <w:r w:rsidRPr="004E01E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E59FC8" wp14:editId="022F75E1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1D578D94" id="Straight Connector 5" o:spid="_x0000_s1026" alt="&quot;&quot;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1C535D71"/>
    <w:multiLevelType w:val="hybridMultilevel"/>
    <w:tmpl w:val="2A5A4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254DD"/>
    <w:multiLevelType w:val="hybridMultilevel"/>
    <w:tmpl w:val="EE803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315F6"/>
    <w:multiLevelType w:val="hybridMultilevel"/>
    <w:tmpl w:val="8C226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0697372"/>
    <w:multiLevelType w:val="hybridMultilevel"/>
    <w:tmpl w:val="596A9E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885415376">
    <w:abstractNumId w:val="9"/>
  </w:num>
  <w:num w:numId="2" w16cid:durableId="1870407329">
    <w:abstractNumId w:val="8"/>
  </w:num>
  <w:num w:numId="3" w16cid:durableId="264580024">
    <w:abstractNumId w:val="7"/>
  </w:num>
  <w:num w:numId="4" w16cid:durableId="1100760199">
    <w:abstractNumId w:val="6"/>
  </w:num>
  <w:num w:numId="5" w16cid:durableId="1665545033">
    <w:abstractNumId w:val="10"/>
  </w:num>
  <w:num w:numId="6" w16cid:durableId="1253007784">
    <w:abstractNumId w:val="3"/>
  </w:num>
  <w:num w:numId="7" w16cid:durableId="2044866565">
    <w:abstractNumId w:val="14"/>
  </w:num>
  <w:num w:numId="8" w16cid:durableId="963072528">
    <w:abstractNumId w:val="2"/>
  </w:num>
  <w:num w:numId="9" w16cid:durableId="1372420483">
    <w:abstractNumId w:val="16"/>
  </w:num>
  <w:num w:numId="10" w16cid:durableId="1153643635">
    <w:abstractNumId w:val="5"/>
  </w:num>
  <w:num w:numId="11" w16cid:durableId="206837754">
    <w:abstractNumId w:val="4"/>
  </w:num>
  <w:num w:numId="12" w16cid:durableId="623847894">
    <w:abstractNumId w:val="1"/>
  </w:num>
  <w:num w:numId="13" w16cid:durableId="2075473098">
    <w:abstractNumId w:val="0"/>
  </w:num>
  <w:num w:numId="14" w16cid:durableId="1395616261">
    <w:abstractNumId w:val="15"/>
  </w:num>
  <w:num w:numId="15" w16cid:durableId="1219125945">
    <w:abstractNumId w:val="13"/>
  </w:num>
  <w:num w:numId="16" w16cid:durableId="1879582589">
    <w:abstractNumId w:val="11"/>
  </w:num>
  <w:num w:numId="17" w16cid:durableId="5380079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E10"/>
    <w:rsid w:val="000001EF"/>
    <w:rsid w:val="00007322"/>
    <w:rsid w:val="00007728"/>
    <w:rsid w:val="00022EB2"/>
    <w:rsid w:val="00024584"/>
    <w:rsid w:val="00024730"/>
    <w:rsid w:val="00054B37"/>
    <w:rsid w:val="00055E95"/>
    <w:rsid w:val="0007021F"/>
    <w:rsid w:val="000A7A03"/>
    <w:rsid w:val="000B2BA5"/>
    <w:rsid w:val="000C2636"/>
    <w:rsid w:val="000D77DD"/>
    <w:rsid w:val="000F2F8C"/>
    <w:rsid w:val="0010006E"/>
    <w:rsid w:val="001045A8"/>
    <w:rsid w:val="00114A91"/>
    <w:rsid w:val="001427E1"/>
    <w:rsid w:val="00163668"/>
    <w:rsid w:val="00171566"/>
    <w:rsid w:val="001735E9"/>
    <w:rsid w:val="00174676"/>
    <w:rsid w:val="001755A8"/>
    <w:rsid w:val="00184014"/>
    <w:rsid w:val="00192008"/>
    <w:rsid w:val="001C0E68"/>
    <w:rsid w:val="001C4B6F"/>
    <w:rsid w:val="001D0BF1"/>
    <w:rsid w:val="001D618C"/>
    <w:rsid w:val="001E3120"/>
    <w:rsid w:val="001E7E0C"/>
    <w:rsid w:val="001F0BB0"/>
    <w:rsid w:val="001F4E6D"/>
    <w:rsid w:val="001F6140"/>
    <w:rsid w:val="00203573"/>
    <w:rsid w:val="0020597D"/>
    <w:rsid w:val="00213B4C"/>
    <w:rsid w:val="002253B0"/>
    <w:rsid w:val="00226561"/>
    <w:rsid w:val="00236D54"/>
    <w:rsid w:val="00241D8C"/>
    <w:rsid w:val="00241FDB"/>
    <w:rsid w:val="0024720C"/>
    <w:rsid w:val="002617AE"/>
    <w:rsid w:val="002638D0"/>
    <w:rsid w:val="002647D3"/>
    <w:rsid w:val="0027594A"/>
    <w:rsid w:val="00275EAE"/>
    <w:rsid w:val="00294998"/>
    <w:rsid w:val="00297F18"/>
    <w:rsid w:val="002A1945"/>
    <w:rsid w:val="002B2958"/>
    <w:rsid w:val="002B3FC8"/>
    <w:rsid w:val="002D23C5"/>
    <w:rsid w:val="002D6137"/>
    <w:rsid w:val="002E7E61"/>
    <w:rsid w:val="002F05E5"/>
    <w:rsid w:val="002F254D"/>
    <w:rsid w:val="002F30E4"/>
    <w:rsid w:val="00307140"/>
    <w:rsid w:val="00316DFF"/>
    <w:rsid w:val="00325B57"/>
    <w:rsid w:val="00336056"/>
    <w:rsid w:val="003544E1"/>
    <w:rsid w:val="00366398"/>
    <w:rsid w:val="00374CEA"/>
    <w:rsid w:val="003777D3"/>
    <w:rsid w:val="003A0632"/>
    <w:rsid w:val="003A30E5"/>
    <w:rsid w:val="003A6ADF"/>
    <w:rsid w:val="003B5928"/>
    <w:rsid w:val="003D380F"/>
    <w:rsid w:val="003E160D"/>
    <w:rsid w:val="003F1D5F"/>
    <w:rsid w:val="00405128"/>
    <w:rsid w:val="00406CFF"/>
    <w:rsid w:val="00416B25"/>
    <w:rsid w:val="00420592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6AD0"/>
    <w:rsid w:val="004C2D5D"/>
    <w:rsid w:val="004C33E1"/>
    <w:rsid w:val="004E01EB"/>
    <w:rsid w:val="004E2794"/>
    <w:rsid w:val="00510392"/>
    <w:rsid w:val="00513E2A"/>
    <w:rsid w:val="00540B81"/>
    <w:rsid w:val="00547FA2"/>
    <w:rsid w:val="00566A35"/>
    <w:rsid w:val="0056701E"/>
    <w:rsid w:val="005740D7"/>
    <w:rsid w:val="005A0F26"/>
    <w:rsid w:val="005A1B10"/>
    <w:rsid w:val="005A6850"/>
    <w:rsid w:val="005B1B1B"/>
    <w:rsid w:val="005C5932"/>
    <w:rsid w:val="005D3CA7"/>
    <w:rsid w:val="005D4CC1"/>
    <w:rsid w:val="005F4B91"/>
    <w:rsid w:val="005F55D2"/>
    <w:rsid w:val="0062312F"/>
    <w:rsid w:val="00625F2C"/>
    <w:rsid w:val="006618E9"/>
    <w:rsid w:val="0068194B"/>
    <w:rsid w:val="00692703"/>
    <w:rsid w:val="006A1962"/>
    <w:rsid w:val="006A2E7E"/>
    <w:rsid w:val="006B5D48"/>
    <w:rsid w:val="006B7D7B"/>
    <w:rsid w:val="006C1A5E"/>
    <w:rsid w:val="006D65FA"/>
    <w:rsid w:val="006E1507"/>
    <w:rsid w:val="006F060B"/>
    <w:rsid w:val="00712D8B"/>
    <w:rsid w:val="007273B7"/>
    <w:rsid w:val="00733E0A"/>
    <w:rsid w:val="0074403D"/>
    <w:rsid w:val="00746D44"/>
    <w:rsid w:val="007538DC"/>
    <w:rsid w:val="00757803"/>
    <w:rsid w:val="00781F55"/>
    <w:rsid w:val="0079206B"/>
    <w:rsid w:val="00796076"/>
    <w:rsid w:val="007C0566"/>
    <w:rsid w:val="007C606B"/>
    <w:rsid w:val="007E6A61"/>
    <w:rsid w:val="00801140"/>
    <w:rsid w:val="00803404"/>
    <w:rsid w:val="00826E62"/>
    <w:rsid w:val="00834955"/>
    <w:rsid w:val="00855B59"/>
    <w:rsid w:val="00860461"/>
    <w:rsid w:val="0086487C"/>
    <w:rsid w:val="00870B20"/>
    <w:rsid w:val="008829F8"/>
    <w:rsid w:val="00885897"/>
    <w:rsid w:val="008A6538"/>
    <w:rsid w:val="008C7056"/>
    <w:rsid w:val="008E525A"/>
    <w:rsid w:val="008F3B14"/>
    <w:rsid w:val="00901899"/>
    <w:rsid w:val="0090344B"/>
    <w:rsid w:val="00904F35"/>
    <w:rsid w:val="00905715"/>
    <w:rsid w:val="0091321E"/>
    <w:rsid w:val="00913946"/>
    <w:rsid w:val="009254F8"/>
    <w:rsid w:val="0092726B"/>
    <w:rsid w:val="009361BA"/>
    <w:rsid w:val="0094346D"/>
    <w:rsid w:val="00944F78"/>
    <w:rsid w:val="009510E7"/>
    <w:rsid w:val="00952C89"/>
    <w:rsid w:val="009571D8"/>
    <w:rsid w:val="00960875"/>
    <w:rsid w:val="009650EA"/>
    <w:rsid w:val="0097790C"/>
    <w:rsid w:val="0098506E"/>
    <w:rsid w:val="009A44CE"/>
    <w:rsid w:val="009C4DFC"/>
    <w:rsid w:val="009D44F8"/>
    <w:rsid w:val="009E3160"/>
    <w:rsid w:val="009F220C"/>
    <w:rsid w:val="009F3B05"/>
    <w:rsid w:val="009F4931"/>
    <w:rsid w:val="00A14534"/>
    <w:rsid w:val="00A16DAA"/>
    <w:rsid w:val="00A24162"/>
    <w:rsid w:val="00A25023"/>
    <w:rsid w:val="00A270EA"/>
    <w:rsid w:val="00A34BA2"/>
    <w:rsid w:val="00A36F27"/>
    <w:rsid w:val="00A42E32"/>
    <w:rsid w:val="00A46E63"/>
    <w:rsid w:val="00A51DC5"/>
    <w:rsid w:val="00A53DE1"/>
    <w:rsid w:val="00A615E1"/>
    <w:rsid w:val="00A755E8"/>
    <w:rsid w:val="00A93A5D"/>
    <w:rsid w:val="00AB32F8"/>
    <w:rsid w:val="00AB610B"/>
    <w:rsid w:val="00AD049B"/>
    <w:rsid w:val="00AD360E"/>
    <w:rsid w:val="00AD40FB"/>
    <w:rsid w:val="00AD782D"/>
    <w:rsid w:val="00AE7650"/>
    <w:rsid w:val="00AF611C"/>
    <w:rsid w:val="00B10EBE"/>
    <w:rsid w:val="00B236F1"/>
    <w:rsid w:val="00B50F99"/>
    <w:rsid w:val="00B51D1B"/>
    <w:rsid w:val="00B540F4"/>
    <w:rsid w:val="00B60FD0"/>
    <w:rsid w:val="00B622DF"/>
    <w:rsid w:val="00B6332A"/>
    <w:rsid w:val="00B81760"/>
    <w:rsid w:val="00B8494C"/>
    <w:rsid w:val="00B87FCC"/>
    <w:rsid w:val="00B914C2"/>
    <w:rsid w:val="00BA0D22"/>
    <w:rsid w:val="00BA1546"/>
    <w:rsid w:val="00BA5020"/>
    <w:rsid w:val="00BB4E51"/>
    <w:rsid w:val="00BD431F"/>
    <w:rsid w:val="00BE423E"/>
    <w:rsid w:val="00BF4066"/>
    <w:rsid w:val="00BF61AC"/>
    <w:rsid w:val="00C47FA6"/>
    <w:rsid w:val="00C57FC6"/>
    <w:rsid w:val="00C625F8"/>
    <w:rsid w:val="00C66A7D"/>
    <w:rsid w:val="00C779DA"/>
    <w:rsid w:val="00C814F7"/>
    <w:rsid w:val="00C905DA"/>
    <w:rsid w:val="00CA4B4D"/>
    <w:rsid w:val="00CB35C3"/>
    <w:rsid w:val="00CD323D"/>
    <w:rsid w:val="00CE4030"/>
    <w:rsid w:val="00CE64B3"/>
    <w:rsid w:val="00CF1A49"/>
    <w:rsid w:val="00D0630C"/>
    <w:rsid w:val="00D243A9"/>
    <w:rsid w:val="00D305E5"/>
    <w:rsid w:val="00D37CD3"/>
    <w:rsid w:val="00D66A52"/>
    <w:rsid w:val="00D66EFA"/>
    <w:rsid w:val="00D72A2D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F4D6C"/>
    <w:rsid w:val="00E01923"/>
    <w:rsid w:val="00E14498"/>
    <w:rsid w:val="00E2397A"/>
    <w:rsid w:val="00E254DB"/>
    <w:rsid w:val="00E300FC"/>
    <w:rsid w:val="00E362DB"/>
    <w:rsid w:val="00E43C7E"/>
    <w:rsid w:val="00E5632B"/>
    <w:rsid w:val="00E70240"/>
    <w:rsid w:val="00E71E6B"/>
    <w:rsid w:val="00E81CC5"/>
    <w:rsid w:val="00E85A87"/>
    <w:rsid w:val="00E85B4A"/>
    <w:rsid w:val="00E9528E"/>
    <w:rsid w:val="00EA5099"/>
    <w:rsid w:val="00EB19BE"/>
    <w:rsid w:val="00EC1351"/>
    <w:rsid w:val="00EC4CBF"/>
    <w:rsid w:val="00EE2CA8"/>
    <w:rsid w:val="00EF17E8"/>
    <w:rsid w:val="00EF51D9"/>
    <w:rsid w:val="00EF7D9D"/>
    <w:rsid w:val="00F130DD"/>
    <w:rsid w:val="00F24884"/>
    <w:rsid w:val="00F24E10"/>
    <w:rsid w:val="00F476C4"/>
    <w:rsid w:val="00F56BFE"/>
    <w:rsid w:val="00F61DF9"/>
    <w:rsid w:val="00F81960"/>
    <w:rsid w:val="00F82424"/>
    <w:rsid w:val="00F8769D"/>
    <w:rsid w:val="00F9350C"/>
    <w:rsid w:val="00F94EB5"/>
    <w:rsid w:val="00F9624D"/>
    <w:rsid w:val="00FA0EE8"/>
    <w:rsid w:val="00FB31C1"/>
    <w:rsid w:val="00FB58F2"/>
    <w:rsid w:val="00FC6AEA"/>
    <w:rsid w:val="00FD3D13"/>
    <w:rsid w:val="00FE55A2"/>
    <w:rsid w:val="00FE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3E22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ian\AppData\Roaming\Microsoft\Templates\Modern%20chronological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5A45925F45419CA068F2DC9B600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5027D-E984-477D-A0D6-17BB855AC446}"/>
      </w:docPartPr>
      <w:docPartBody>
        <w:p w:rsidR="00A65490" w:rsidRDefault="00DF3396">
          <w:pPr>
            <w:pStyle w:val="225A45925F45419CA068F2DC9B600386"/>
          </w:pPr>
          <w:r w:rsidRPr="00CF1A49">
            <w:t>·</w:t>
          </w:r>
        </w:p>
      </w:docPartBody>
    </w:docPart>
    <w:docPart>
      <w:docPartPr>
        <w:name w:val="AE1F87FC872B4534A804C64644718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D082F-1C41-4B84-9B3B-36062B00B688}"/>
      </w:docPartPr>
      <w:docPartBody>
        <w:p w:rsidR="00A65490" w:rsidRDefault="00DF3396">
          <w:pPr>
            <w:pStyle w:val="AE1F87FC872B4534A804C64644718567"/>
          </w:pPr>
          <w:r w:rsidRPr="00CF1A49">
            <w:t>·</w:t>
          </w:r>
        </w:p>
      </w:docPartBody>
    </w:docPart>
    <w:docPart>
      <w:docPartPr>
        <w:name w:val="0C2792F332F74C939A135A34C7263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A97CD-9DAC-4327-98AA-D8F71AADC36F}"/>
      </w:docPartPr>
      <w:docPartBody>
        <w:p w:rsidR="00A65490" w:rsidRDefault="00DF3396">
          <w:pPr>
            <w:pStyle w:val="0C2792F332F74C939A135A34C7263A6E"/>
          </w:pPr>
          <w:r w:rsidRPr="00CF1A49">
            <w:t>·</w:t>
          </w:r>
        </w:p>
      </w:docPartBody>
    </w:docPart>
    <w:docPart>
      <w:docPartPr>
        <w:name w:val="CE94B9D001CD487282E08AE5C8043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1B3E6-A192-43BF-AF5A-CF5E23AD5108}"/>
      </w:docPartPr>
      <w:docPartBody>
        <w:p w:rsidR="00A65490" w:rsidRDefault="00DF3396">
          <w:pPr>
            <w:pStyle w:val="CE94B9D001CD487282E08AE5C80435E7"/>
          </w:pPr>
          <w:r w:rsidRPr="00CF1A49">
            <w:t>Experience</w:t>
          </w:r>
        </w:p>
      </w:docPartBody>
    </w:docPart>
    <w:docPart>
      <w:docPartPr>
        <w:name w:val="8AFDC017642545B2BFB1135241416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8E706-E8E8-49AB-8E7C-93ED5E40F440}"/>
      </w:docPartPr>
      <w:docPartBody>
        <w:p w:rsidR="00A65490" w:rsidRDefault="00DF3396">
          <w:pPr>
            <w:pStyle w:val="8AFDC017642545B2BFB1135241416C4B"/>
          </w:pPr>
          <w:r w:rsidRPr="00CF1A49">
            <w:t>Education</w:t>
          </w:r>
        </w:p>
      </w:docPartBody>
    </w:docPart>
    <w:docPart>
      <w:docPartPr>
        <w:name w:val="40DD13A58F6E4FCBBC67EA0D29426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69EADB-1B57-41D6-ABA9-E52C36217CCF}"/>
      </w:docPartPr>
      <w:docPartBody>
        <w:p w:rsidR="00A65490" w:rsidRDefault="00DF3396">
          <w:pPr>
            <w:pStyle w:val="40DD13A58F6E4FCBBC67EA0D29426B65"/>
          </w:pPr>
          <w:r w:rsidRPr="00CF1A49">
            <w:t>Skills</w:t>
          </w:r>
        </w:p>
      </w:docPartBody>
    </w:docPart>
    <w:docPart>
      <w:docPartPr>
        <w:name w:val="19C4336BE56A488E884F45AA592AB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6441F-C712-474D-AB26-5CB052C44495}"/>
      </w:docPartPr>
      <w:docPartBody>
        <w:p w:rsidR="00A65490" w:rsidRDefault="00DF3396">
          <w:pPr>
            <w:pStyle w:val="19C4336BE56A488E884F45AA592ABEDD"/>
          </w:pPr>
          <w:r w:rsidRPr="00CF1A49">
            <w:t>Activities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CA6"/>
    <w:rsid w:val="00540B81"/>
    <w:rsid w:val="00A65490"/>
    <w:rsid w:val="00DF3396"/>
    <w:rsid w:val="00EC7CC6"/>
    <w:rsid w:val="00F1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225A45925F45419CA068F2DC9B600386">
    <w:name w:val="225A45925F45419CA068F2DC9B600386"/>
  </w:style>
  <w:style w:type="paragraph" w:customStyle="1" w:styleId="AE1F87FC872B4534A804C64644718567">
    <w:name w:val="AE1F87FC872B4534A804C64644718567"/>
  </w:style>
  <w:style w:type="paragraph" w:customStyle="1" w:styleId="0C2792F332F74C939A135A34C7263A6E">
    <w:name w:val="0C2792F332F74C939A135A34C7263A6E"/>
  </w:style>
  <w:style w:type="paragraph" w:customStyle="1" w:styleId="CE94B9D001CD487282E08AE5C80435E7">
    <w:name w:val="CE94B9D001CD487282E08AE5C80435E7"/>
  </w:style>
  <w:style w:type="character" w:styleId="SubtleReference">
    <w:name w:val="Subtle Reference"/>
    <w:basedOn w:val="DefaultParagraphFont"/>
    <w:uiPriority w:val="10"/>
    <w:qFormat/>
    <w:rsid w:val="00F12CA6"/>
    <w:rPr>
      <w:b/>
      <w:caps w:val="0"/>
      <w:smallCaps/>
      <w:color w:val="595959" w:themeColor="text1" w:themeTint="A6"/>
    </w:rPr>
  </w:style>
  <w:style w:type="paragraph" w:customStyle="1" w:styleId="A6B06E347F924178A1370B82FE8A4427">
    <w:name w:val="A6B06E347F924178A1370B82FE8A4427"/>
  </w:style>
  <w:style w:type="paragraph" w:customStyle="1" w:styleId="58CE639FE68E4DBF87B165FD02DA0FEF">
    <w:name w:val="58CE639FE68E4DBF87B165FD02DA0FEF"/>
  </w:style>
  <w:style w:type="paragraph" w:customStyle="1" w:styleId="8AFDC017642545B2BFB1135241416C4B">
    <w:name w:val="8AFDC017642545B2BFB1135241416C4B"/>
  </w:style>
  <w:style w:type="paragraph" w:customStyle="1" w:styleId="7EC6FBED1E274C5B947152FB6F460EAA">
    <w:name w:val="7EC6FBED1E274C5B947152FB6F460EAA"/>
  </w:style>
  <w:style w:type="paragraph" w:customStyle="1" w:styleId="A8D1108C3FB64ADBA6A1820A0AE9869D">
    <w:name w:val="A8D1108C3FB64ADBA6A1820A0AE9869D"/>
  </w:style>
  <w:style w:type="paragraph" w:customStyle="1" w:styleId="40DD13A58F6E4FCBBC67EA0D29426B65">
    <w:name w:val="40DD13A58F6E4FCBBC67EA0D29426B65"/>
  </w:style>
  <w:style w:type="paragraph" w:customStyle="1" w:styleId="19C4336BE56A488E884F45AA592ABEDD">
    <w:name w:val="19C4336BE56A488E884F45AA592ABE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Modern chronological resume.dotx</Template>
  <TotalTime>0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2022-02-13T20:22:00Z</dcterms:created>
  <dcterms:modified xsi:type="dcterms:W3CDTF">2025-04-13T19:53:00Z</dcterms:modified>
  <cp:category/>
</cp:coreProperties>
</file>